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2D327" w14:textId="66DF1836" w:rsidR="008D12C8" w:rsidRPr="00C07854" w:rsidRDefault="008D12C8">
      <w:pPr>
        <w:rPr>
          <w:rFonts w:ascii="Lato" w:hAnsi="Lato"/>
        </w:rPr>
      </w:pPr>
      <w:bookmarkStart w:id="0" w:name="_GoBack"/>
      <w:bookmarkEnd w:id="0"/>
    </w:p>
    <w:sectPr w:rsidR="008D12C8" w:rsidRPr="00C07854" w:rsidSect="00C07854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E6002" w14:textId="77777777" w:rsidR="003458B7" w:rsidRDefault="003458B7" w:rsidP="00C07854">
      <w:r>
        <w:separator/>
      </w:r>
    </w:p>
  </w:endnote>
  <w:endnote w:type="continuationSeparator" w:id="0">
    <w:p w14:paraId="06C9CBE2" w14:textId="77777777" w:rsidR="003458B7" w:rsidRDefault="003458B7" w:rsidP="00C07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5123D" w14:textId="77777777" w:rsidR="003458B7" w:rsidRDefault="003458B7" w:rsidP="00C07854">
      <w:r>
        <w:separator/>
      </w:r>
    </w:p>
  </w:footnote>
  <w:footnote w:type="continuationSeparator" w:id="0">
    <w:p w14:paraId="3D2225C4" w14:textId="77777777" w:rsidR="003458B7" w:rsidRDefault="003458B7" w:rsidP="00C07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3D0DB" w14:textId="6DF9FD55" w:rsidR="00C07854" w:rsidRDefault="00C078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A7890BA" wp14:editId="7E08629E">
          <wp:simplePos x="0" y="0"/>
          <wp:positionH relativeFrom="margin">
            <wp:posOffset>-905435</wp:posOffset>
          </wp:positionH>
          <wp:positionV relativeFrom="margin">
            <wp:posOffset>-896471</wp:posOffset>
          </wp:positionV>
          <wp:extent cx="10058400" cy="7772400"/>
          <wp:effectExtent l="0" t="0" r="0" b="0"/>
          <wp:wrapNone/>
          <wp:docPr id="2" name="WordPictureWatermark314832412" descr="/Users/ryankohler/Desktop/CURRENT WORK/HGX/DairyGood_Smoothies/Letterhead/DGS-Word Document Sign Template_Horizontal.pd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4832412" descr="/Users/ryankohler/Desktop/CURRENT WORK/HGX/DairyGood_Smoothies/Letterhead/DGS-Word Document Sign Template_Horizontal.pd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99EFCE" w14:textId="77777777" w:rsidR="00C07854" w:rsidRDefault="00C07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854"/>
    <w:rsid w:val="003458B7"/>
    <w:rsid w:val="003F4A5F"/>
    <w:rsid w:val="008D12C8"/>
    <w:rsid w:val="00C0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8E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854"/>
  </w:style>
  <w:style w:type="paragraph" w:styleId="Footer">
    <w:name w:val="footer"/>
    <w:basedOn w:val="Normal"/>
    <w:link w:val="FooterChar"/>
    <w:uiPriority w:val="99"/>
    <w:unhideWhenUsed/>
    <w:rsid w:val="00C07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Doc4.dotx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Nierman</dc:creator>
  <cp:keywords/>
  <dc:description/>
  <cp:lastModifiedBy>Debbie Nierman</cp:lastModifiedBy>
  <cp:revision>1</cp:revision>
  <dcterms:created xsi:type="dcterms:W3CDTF">2018-06-27T15:42:00Z</dcterms:created>
  <dcterms:modified xsi:type="dcterms:W3CDTF">2018-06-27T15:43:00Z</dcterms:modified>
</cp:coreProperties>
</file>